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52197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44220D85">
      <w:pPr>
        <w:spacing w:line="56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2AF18A5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安徽省社会科学界第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二十一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届学术年会征文申报表</w:t>
      </w:r>
    </w:p>
    <w:p w14:paraId="177B1236">
      <w:pPr>
        <w:spacing w:line="560" w:lineRule="exact"/>
        <w:jc w:val="center"/>
        <w:rPr>
          <w:rFonts w:cs="Times New Roman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（社会组织专项）</w:t>
      </w:r>
    </w:p>
    <w:tbl>
      <w:tblPr>
        <w:tblStyle w:val="6"/>
        <w:tblW w:w="9122" w:type="dxa"/>
        <w:tblInd w:w="-10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1365"/>
        <w:gridCol w:w="1545"/>
        <w:gridCol w:w="1860"/>
        <w:gridCol w:w="1305"/>
        <w:gridCol w:w="1436"/>
      </w:tblGrid>
      <w:tr w14:paraId="57A7A5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8795A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申报人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4FEB9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4B86B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别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8256E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E2D36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文化程度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F602F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1161B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4629D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出生年月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C9E43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C4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工作单位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及</w:t>
            </w:r>
            <w:r>
              <w:rPr>
                <w:rFonts w:hint="eastAsia" w:cs="宋体"/>
                <w:sz w:val="24"/>
                <w:szCs w:val="24"/>
              </w:rPr>
              <w:t>职务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D6CB2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59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专业技术</w:t>
            </w:r>
          </w:p>
          <w:p w14:paraId="452F1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sz w:val="24"/>
                <w:szCs w:val="24"/>
              </w:rPr>
              <w:t>职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称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0B06A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C9AF9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AB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sz w:val="24"/>
                <w:szCs w:val="24"/>
                <w:lang w:eastAsia="zh-CN"/>
              </w:rPr>
              <w:t>学科类别</w:t>
            </w:r>
          </w:p>
        </w:tc>
        <w:tc>
          <w:tcPr>
            <w:tcW w:w="7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B2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马克思主义理论</w:t>
            </w: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t>政治法律哲学社会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党史</w:t>
            </w: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t>党建等学科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 xml:space="preserve">  </w:t>
            </w:r>
          </w:p>
          <w:p w14:paraId="2F962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t>经济管理生态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环境</w:t>
            </w: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t>等学科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t>历史文化文学艺术等学科</w:t>
            </w:r>
          </w:p>
        </w:tc>
      </w:tr>
      <w:tr w14:paraId="72BD82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55286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成果名称</w:t>
            </w:r>
          </w:p>
        </w:tc>
        <w:tc>
          <w:tcPr>
            <w:tcW w:w="7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356BF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C7397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91424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通讯地址</w:t>
            </w:r>
          </w:p>
        </w:tc>
        <w:tc>
          <w:tcPr>
            <w:tcW w:w="7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6463C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14C3D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57C38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邮政编码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6AF24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52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办公电话</w:t>
            </w:r>
          </w:p>
          <w:p w14:paraId="7CD2F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移动手机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E1FF0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22CEF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电子邮箱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54DAA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552F1A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2DC45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E1C0B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 w:cs="宋体"/>
                <w:sz w:val="24"/>
                <w:szCs w:val="24"/>
              </w:rPr>
              <w:t>名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6722B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性别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73891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职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务</w:t>
            </w:r>
          </w:p>
          <w:p w14:paraId="537379EA">
            <w:pPr>
              <w:spacing w:line="560" w:lineRule="exact"/>
              <w:jc w:val="center"/>
              <w:rPr>
                <w:rFonts w:cs="Times New Roman"/>
                <w:w w:val="90"/>
                <w:sz w:val="24"/>
                <w:szCs w:val="24"/>
              </w:rPr>
            </w:pPr>
            <w:r>
              <w:rPr>
                <w:rFonts w:hint="eastAsia" w:cs="宋体"/>
                <w:w w:val="90"/>
                <w:sz w:val="24"/>
                <w:szCs w:val="24"/>
              </w:rPr>
              <w:t>（专业技术职</w:t>
            </w:r>
            <w:r>
              <w:rPr>
                <w:rFonts w:hint="eastAsia" w:cs="宋体"/>
                <w:w w:val="90"/>
                <w:sz w:val="24"/>
                <w:szCs w:val="24"/>
                <w:lang w:eastAsia="zh-CN"/>
              </w:rPr>
              <w:t>称</w:t>
            </w:r>
            <w:r>
              <w:rPr>
                <w:rFonts w:hint="eastAsia" w:cs="宋体"/>
                <w:w w:val="90"/>
                <w:sz w:val="24"/>
                <w:szCs w:val="24"/>
              </w:rPr>
              <w:t>）</w:t>
            </w: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D019A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作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单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位</w:t>
            </w:r>
          </w:p>
        </w:tc>
      </w:tr>
      <w:tr w14:paraId="6070E2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8BF7C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第一作者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F0D70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8014A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2263E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0DC28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68484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F23C7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第二作者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21728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05894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5C201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44D7A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6CAF23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E24E3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第三作者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69A31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42E4B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0AE71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264F6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EF715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98DF4"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D7EF1">
            <w:pPr>
              <w:spacing w:line="5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90C5E">
            <w:pPr>
              <w:spacing w:line="5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210F5">
            <w:pPr>
              <w:spacing w:line="5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88B8D">
            <w:pPr>
              <w:spacing w:line="560" w:lineRule="exact"/>
              <w:jc w:val="center"/>
              <w:rPr>
                <w:sz w:val="24"/>
                <w:szCs w:val="24"/>
              </w:rPr>
            </w:pPr>
          </w:p>
        </w:tc>
      </w:tr>
      <w:tr w14:paraId="031A4F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1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CF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7836CA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91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AE7F4">
            <w:pPr>
              <w:spacing w:line="560" w:lineRule="exact"/>
              <w:jc w:val="center"/>
              <w:rPr>
                <w:rFonts w:hint="eastAsia" w:cs="宋体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单位意见</w:t>
            </w:r>
          </w:p>
        </w:tc>
      </w:tr>
      <w:tr w14:paraId="512025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43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spacing w:val="-16"/>
                <w:sz w:val="24"/>
                <w:szCs w:val="24"/>
              </w:rPr>
              <w:t>意识形态审查是否合格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16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pacing w:val="-16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BB2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spacing w:val="-16"/>
                <w:sz w:val="24"/>
                <w:szCs w:val="24"/>
              </w:rPr>
              <w:t>学术规范审查是否合格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BE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pacing w:val="-16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E9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4CF07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重复率</w:t>
            </w:r>
          </w:p>
          <w:p w14:paraId="41532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（知网）</w:t>
            </w:r>
          </w:p>
          <w:p w14:paraId="7818B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DE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CAB15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84890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14:paraId="71A2A1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91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064DE">
            <w:pP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color w:val="FF0000"/>
                <w:sz w:val="24"/>
                <w:szCs w:val="24"/>
              </w:rPr>
              <w:t>（温馨提示，提交时删除提示）请各单位填写审核意见并加盖</w:t>
            </w:r>
            <w:r>
              <w:rPr>
                <w:rFonts w:cs="Times New Roman"/>
                <w:b/>
                <w:color w:val="FF0000"/>
                <w:sz w:val="24"/>
                <w:szCs w:val="24"/>
              </w:rPr>
              <w:t>学院</w:t>
            </w:r>
            <w:r>
              <w:rPr>
                <w:rFonts w:hint="eastAsia" w:cs="Times New Roman"/>
                <w:b/>
                <w:color w:val="FF0000"/>
                <w:sz w:val="24"/>
                <w:szCs w:val="24"/>
              </w:rPr>
              <w:t>公章，电子版发校社科联秘书处</w:t>
            </w:r>
            <w:r>
              <w:rPr>
                <w:rFonts w:cs="Times New Roman"/>
                <w:b/>
                <w:color w:val="FF0000"/>
                <w:sz w:val="24"/>
                <w:szCs w:val="24"/>
              </w:rPr>
              <w:t>存档</w:t>
            </w:r>
            <w:r>
              <w:rPr>
                <w:rFonts w:hint="eastAsia" w:cs="Times New Roman"/>
                <w:b/>
                <w:color w:val="FF0000"/>
                <w:sz w:val="24"/>
                <w:szCs w:val="24"/>
              </w:rPr>
              <w:t>。</w:t>
            </w:r>
            <w:bookmarkStart w:id="0" w:name="_GoBack"/>
            <w:bookmarkEnd w:id="0"/>
            <w:r>
              <w:rPr>
                <w:b/>
                <w:bCs/>
                <w:sz w:val="24"/>
                <w:szCs w:val="24"/>
              </w:rPr>
              <w:t xml:space="preserve">                                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      </w:t>
            </w:r>
          </w:p>
          <w:p w14:paraId="55D0257D">
            <w:pPr>
              <w:spacing w:line="560" w:lineRule="exact"/>
              <w:ind w:firstLine="5280" w:firstLineChars="220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sz w:val="24"/>
                <w:szCs w:val="24"/>
              </w:rPr>
              <w:t>申报单位：（</w:t>
            </w:r>
            <w:r>
              <w:rPr>
                <w:rFonts w:hint="eastAsia" w:cs="宋体"/>
                <w:b w:val="0"/>
                <w:bCs w:val="0"/>
                <w:sz w:val="24"/>
                <w:szCs w:val="24"/>
                <w:lang w:eastAsia="zh-CN"/>
              </w:rPr>
              <w:t>社会组织</w:t>
            </w:r>
            <w:r>
              <w:rPr>
                <w:rFonts w:hint="eastAsia" w:cs="宋体"/>
                <w:b w:val="0"/>
                <w:bCs w:val="0"/>
                <w:sz w:val="24"/>
                <w:szCs w:val="24"/>
              </w:rPr>
              <w:t>盖章）</w:t>
            </w:r>
          </w:p>
        </w:tc>
      </w:tr>
    </w:tbl>
    <w:p w14:paraId="11330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cs="Times New Roman"/>
        </w:rPr>
      </w:pPr>
      <w:r>
        <w:rPr>
          <w:rFonts w:hint="eastAsia" w:eastAsia="宋体" w:cs="宋体"/>
          <w:sz w:val="24"/>
          <w:szCs w:val="24"/>
          <w:lang w:eastAsia="zh-CN"/>
        </w:rPr>
        <w:t>注：请在学科类别中划√。</w:t>
      </w:r>
    </w:p>
    <w:sectPr>
      <w:footerReference r:id="rId3" w:type="default"/>
      <w:pgSz w:w="11906" w:h="16838"/>
      <w:pgMar w:top="1440" w:right="1627" w:bottom="1440" w:left="162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F1968">
    <w:pPr>
      <w:pStyle w:val="3"/>
      <w:framePr w:wrap="auto" w:vAnchor="text" w:hAnchor="margin" w:xAlign="outside" w:y="1"/>
      <w:rPr>
        <w:rFonts w:cs="Times New Roman"/>
      </w:rPr>
    </w:pPr>
    <w:r>
      <w:rPr>
        <w:rFonts w:ascii="宋体" w:hAnsi="宋体" w:cs="宋体"/>
        <w:sz w:val="28"/>
        <w:szCs w:val="28"/>
      </w:rPr>
      <w:t xml:space="preserve">— 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PAGE   \* MERGEFORMAT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  <w:lang w:val="zh-CN"/>
      </w:rPr>
      <w:t>1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 xml:space="preserve"> —</w:t>
    </w:r>
  </w:p>
  <w:p w14:paraId="22D3C29F">
    <w:pPr>
      <w:pStyle w:val="3"/>
      <w:ind w:right="360" w:firstLine="360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264E53">
                          <w:pPr>
                            <w:pStyle w:val="3"/>
                            <w:rPr>
                              <w:rFonts w:cs="Times New Roman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tbuXfQAAAAAgEAAA8AAAAAAAAAAQAgAAAAIgAAAGRycy9kb3du&#10;cmV2LnhtbFBLAQIUABQAAAAIAIdO4kCDrW45zgEAAJYDAAAOAAAAAAAAAAEAIAAAAB8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264E53">
                    <w:pPr>
                      <w:pStyle w:val="3"/>
                      <w:rPr>
                        <w:rFonts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AF"/>
    <w:rsid w:val="0004051D"/>
    <w:rsid w:val="00052AC4"/>
    <w:rsid w:val="000829B2"/>
    <w:rsid w:val="000B4917"/>
    <w:rsid w:val="000E03BC"/>
    <w:rsid w:val="00173E5F"/>
    <w:rsid w:val="00281254"/>
    <w:rsid w:val="002909A4"/>
    <w:rsid w:val="00324334"/>
    <w:rsid w:val="003C1F48"/>
    <w:rsid w:val="003F4D09"/>
    <w:rsid w:val="003F51AF"/>
    <w:rsid w:val="00420249"/>
    <w:rsid w:val="004366DC"/>
    <w:rsid w:val="00474796"/>
    <w:rsid w:val="004A19A1"/>
    <w:rsid w:val="004E6172"/>
    <w:rsid w:val="0050637B"/>
    <w:rsid w:val="0056718E"/>
    <w:rsid w:val="00571710"/>
    <w:rsid w:val="007060F7"/>
    <w:rsid w:val="007F3FB3"/>
    <w:rsid w:val="007F487B"/>
    <w:rsid w:val="00820699"/>
    <w:rsid w:val="008B144C"/>
    <w:rsid w:val="00934A1C"/>
    <w:rsid w:val="009D2526"/>
    <w:rsid w:val="00A76003"/>
    <w:rsid w:val="00A848C1"/>
    <w:rsid w:val="00AA78EA"/>
    <w:rsid w:val="00B16764"/>
    <w:rsid w:val="00B85810"/>
    <w:rsid w:val="00BC57E9"/>
    <w:rsid w:val="00BE4CB6"/>
    <w:rsid w:val="00C0206B"/>
    <w:rsid w:val="00C216DE"/>
    <w:rsid w:val="00C73AFE"/>
    <w:rsid w:val="00D1190B"/>
    <w:rsid w:val="00D54334"/>
    <w:rsid w:val="00DE40A7"/>
    <w:rsid w:val="00E04321"/>
    <w:rsid w:val="00E47DD3"/>
    <w:rsid w:val="00EA1D7D"/>
    <w:rsid w:val="00ED4B53"/>
    <w:rsid w:val="00F43551"/>
    <w:rsid w:val="00F47769"/>
    <w:rsid w:val="00F9608A"/>
    <w:rsid w:val="0DD3343C"/>
    <w:rsid w:val="0EE00EC5"/>
    <w:rsid w:val="15D7D89B"/>
    <w:rsid w:val="171C0BA4"/>
    <w:rsid w:val="17D3B417"/>
    <w:rsid w:val="1ABA29FA"/>
    <w:rsid w:val="1DF19F6E"/>
    <w:rsid w:val="1EC5DC8A"/>
    <w:rsid w:val="1FE36277"/>
    <w:rsid w:val="22FF3719"/>
    <w:rsid w:val="27AF8384"/>
    <w:rsid w:val="2AFB45C6"/>
    <w:rsid w:val="2D459A40"/>
    <w:rsid w:val="2FBB8104"/>
    <w:rsid w:val="2FD20F03"/>
    <w:rsid w:val="2FDF5975"/>
    <w:rsid w:val="3059001C"/>
    <w:rsid w:val="32993A68"/>
    <w:rsid w:val="35DFD767"/>
    <w:rsid w:val="35E980A6"/>
    <w:rsid w:val="398506AD"/>
    <w:rsid w:val="39C71C68"/>
    <w:rsid w:val="3B15C85B"/>
    <w:rsid w:val="3B6B1A66"/>
    <w:rsid w:val="3BB74CA0"/>
    <w:rsid w:val="3BF7EE21"/>
    <w:rsid w:val="3CFE8C2A"/>
    <w:rsid w:val="3D6723CA"/>
    <w:rsid w:val="3DAE6275"/>
    <w:rsid w:val="3DC7446A"/>
    <w:rsid w:val="3DDF9354"/>
    <w:rsid w:val="3F276825"/>
    <w:rsid w:val="3F7F775D"/>
    <w:rsid w:val="3FBBF800"/>
    <w:rsid w:val="3FBF6259"/>
    <w:rsid w:val="3FFB91A4"/>
    <w:rsid w:val="3FFF8553"/>
    <w:rsid w:val="406E6CCB"/>
    <w:rsid w:val="4BEE03ED"/>
    <w:rsid w:val="4E7EEB47"/>
    <w:rsid w:val="4FF68176"/>
    <w:rsid w:val="4FFF8654"/>
    <w:rsid w:val="53F781AC"/>
    <w:rsid w:val="5AC6BAC9"/>
    <w:rsid w:val="5AE8208D"/>
    <w:rsid w:val="5CEF6919"/>
    <w:rsid w:val="5DAAF0EE"/>
    <w:rsid w:val="5EED3757"/>
    <w:rsid w:val="5F3E9F01"/>
    <w:rsid w:val="5FC8BA23"/>
    <w:rsid w:val="5FD34AE2"/>
    <w:rsid w:val="5FE6125C"/>
    <w:rsid w:val="5FFE6360"/>
    <w:rsid w:val="5FFEE27B"/>
    <w:rsid w:val="66E3942F"/>
    <w:rsid w:val="6AAF4A1F"/>
    <w:rsid w:val="6BFE6FFF"/>
    <w:rsid w:val="6BFF8B76"/>
    <w:rsid w:val="6FA67EBF"/>
    <w:rsid w:val="6FDB89EE"/>
    <w:rsid w:val="6FFFF173"/>
    <w:rsid w:val="71FD6FCE"/>
    <w:rsid w:val="72BF305A"/>
    <w:rsid w:val="72DF2804"/>
    <w:rsid w:val="72FD5114"/>
    <w:rsid w:val="75D50AAA"/>
    <w:rsid w:val="768F68ED"/>
    <w:rsid w:val="76BBEEE1"/>
    <w:rsid w:val="76BF42F1"/>
    <w:rsid w:val="76EF36A5"/>
    <w:rsid w:val="775BD169"/>
    <w:rsid w:val="775F9F25"/>
    <w:rsid w:val="777BAB97"/>
    <w:rsid w:val="77CF1050"/>
    <w:rsid w:val="77F7C3C1"/>
    <w:rsid w:val="77F96355"/>
    <w:rsid w:val="77FD13ED"/>
    <w:rsid w:val="79BB4259"/>
    <w:rsid w:val="79ED2F55"/>
    <w:rsid w:val="79F658DB"/>
    <w:rsid w:val="79FEB37D"/>
    <w:rsid w:val="7AD7D3D8"/>
    <w:rsid w:val="7B45A337"/>
    <w:rsid w:val="7B7E41BB"/>
    <w:rsid w:val="7BB9C23D"/>
    <w:rsid w:val="7BDDA10A"/>
    <w:rsid w:val="7BF9D599"/>
    <w:rsid w:val="7D571552"/>
    <w:rsid w:val="7D7F6415"/>
    <w:rsid w:val="7DFB9DAD"/>
    <w:rsid w:val="7DFEEDCC"/>
    <w:rsid w:val="7E593385"/>
    <w:rsid w:val="7E6F19C4"/>
    <w:rsid w:val="7EBF9838"/>
    <w:rsid w:val="7EFD59EA"/>
    <w:rsid w:val="7EFF689E"/>
    <w:rsid w:val="7F26D49A"/>
    <w:rsid w:val="7F49E6CA"/>
    <w:rsid w:val="7F6F5F66"/>
    <w:rsid w:val="7F76CB10"/>
    <w:rsid w:val="7FD340FE"/>
    <w:rsid w:val="7FEB1E45"/>
    <w:rsid w:val="7FEBD2C8"/>
    <w:rsid w:val="7FFF1268"/>
    <w:rsid w:val="7FFFF041"/>
    <w:rsid w:val="87D6A5D3"/>
    <w:rsid w:val="8BDAFE20"/>
    <w:rsid w:val="8FF722EC"/>
    <w:rsid w:val="96872525"/>
    <w:rsid w:val="9BFF1D93"/>
    <w:rsid w:val="9D7F485A"/>
    <w:rsid w:val="9E7CA2CF"/>
    <w:rsid w:val="9FF36240"/>
    <w:rsid w:val="9FFFF044"/>
    <w:rsid w:val="A7E9A186"/>
    <w:rsid w:val="AAEEB07F"/>
    <w:rsid w:val="AB9B8993"/>
    <w:rsid w:val="AD68EA43"/>
    <w:rsid w:val="AFEBEF10"/>
    <w:rsid w:val="AFF6C993"/>
    <w:rsid w:val="B43FD55C"/>
    <w:rsid w:val="B57327F0"/>
    <w:rsid w:val="B5E55F7B"/>
    <w:rsid w:val="B68F9F37"/>
    <w:rsid w:val="B71CBC48"/>
    <w:rsid w:val="B7976778"/>
    <w:rsid w:val="B7FE9517"/>
    <w:rsid w:val="B7FF640D"/>
    <w:rsid w:val="B8F64A61"/>
    <w:rsid w:val="BB76736B"/>
    <w:rsid w:val="BCBB14D8"/>
    <w:rsid w:val="BDFDE53D"/>
    <w:rsid w:val="BEBD3562"/>
    <w:rsid w:val="BF3A99E9"/>
    <w:rsid w:val="BF7FCA58"/>
    <w:rsid w:val="BFEBA277"/>
    <w:rsid w:val="BFF7B6D9"/>
    <w:rsid w:val="C3FF633D"/>
    <w:rsid w:val="CB9A62C0"/>
    <w:rsid w:val="CDABFB9D"/>
    <w:rsid w:val="D3BF46F9"/>
    <w:rsid w:val="D55F39D7"/>
    <w:rsid w:val="D5FDE950"/>
    <w:rsid w:val="D69A6948"/>
    <w:rsid w:val="D7775CE5"/>
    <w:rsid w:val="D7FB65EF"/>
    <w:rsid w:val="D7FF68BD"/>
    <w:rsid w:val="D9CD132D"/>
    <w:rsid w:val="DB7C47CA"/>
    <w:rsid w:val="DBEA24A7"/>
    <w:rsid w:val="DBEFDF79"/>
    <w:rsid w:val="DCF74377"/>
    <w:rsid w:val="DCFFD84F"/>
    <w:rsid w:val="DD136079"/>
    <w:rsid w:val="DE8F2ABD"/>
    <w:rsid w:val="DEDEB6D9"/>
    <w:rsid w:val="DFBEA265"/>
    <w:rsid w:val="DFBFA659"/>
    <w:rsid w:val="DFC713BB"/>
    <w:rsid w:val="DFEFEDB9"/>
    <w:rsid w:val="E523C58F"/>
    <w:rsid w:val="E6F688AF"/>
    <w:rsid w:val="E7593EC3"/>
    <w:rsid w:val="E9DB6E21"/>
    <w:rsid w:val="EBEFAE9D"/>
    <w:rsid w:val="EBFB562B"/>
    <w:rsid w:val="EBFFE30E"/>
    <w:rsid w:val="ECF505E9"/>
    <w:rsid w:val="EDFB5A02"/>
    <w:rsid w:val="EF6B59E7"/>
    <w:rsid w:val="EF9EE94E"/>
    <w:rsid w:val="EFC401F4"/>
    <w:rsid w:val="EFDD51D3"/>
    <w:rsid w:val="F32A0838"/>
    <w:rsid w:val="F37F4EE6"/>
    <w:rsid w:val="F4AFDED4"/>
    <w:rsid w:val="F5E734BB"/>
    <w:rsid w:val="F5FB191E"/>
    <w:rsid w:val="F6DF4E66"/>
    <w:rsid w:val="F79C8F1A"/>
    <w:rsid w:val="F7BBC800"/>
    <w:rsid w:val="F7CE3B11"/>
    <w:rsid w:val="F7DB7163"/>
    <w:rsid w:val="F7F6A4C3"/>
    <w:rsid w:val="F9795C8C"/>
    <w:rsid w:val="F9DE3564"/>
    <w:rsid w:val="F9F69CC8"/>
    <w:rsid w:val="FAFF734E"/>
    <w:rsid w:val="FB6B7964"/>
    <w:rsid w:val="FBCBE3D7"/>
    <w:rsid w:val="FBD3D648"/>
    <w:rsid w:val="FBF33BB8"/>
    <w:rsid w:val="FBFFDA66"/>
    <w:rsid w:val="FCF730F2"/>
    <w:rsid w:val="FD7D5852"/>
    <w:rsid w:val="FDEE37A6"/>
    <w:rsid w:val="FDFDC58B"/>
    <w:rsid w:val="FDFF31DA"/>
    <w:rsid w:val="FE751441"/>
    <w:rsid w:val="FEB5640D"/>
    <w:rsid w:val="FECB8131"/>
    <w:rsid w:val="FEE7441C"/>
    <w:rsid w:val="FEF972DC"/>
    <w:rsid w:val="FEFB4FD1"/>
    <w:rsid w:val="FEFD69E0"/>
    <w:rsid w:val="FF5E6CC2"/>
    <w:rsid w:val="FF7E3031"/>
    <w:rsid w:val="FF7F2115"/>
    <w:rsid w:val="FFCDFD7B"/>
    <w:rsid w:val="FFD119E8"/>
    <w:rsid w:val="FFDA4EA7"/>
    <w:rsid w:val="FFE73383"/>
    <w:rsid w:val="FFF4225F"/>
    <w:rsid w:val="FFF7F39C"/>
    <w:rsid w:val="FFF7F746"/>
    <w:rsid w:val="FFFAF724"/>
    <w:rsid w:val="FFFBB90F"/>
    <w:rsid w:val="FFFBF356"/>
    <w:rsid w:val="FFFDAC07"/>
    <w:rsid w:val="FFFE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4"/>
    <w:semiHidden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qFormat/>
    <w:uiPriority w:val="99"/>
  </w:style>
  <w:style w:type="character" w:styleId="9">
    <w:name w:val="Emphasis"/>
    <w:basedOn w:val="7"/>
    <w:qFormat/>
    <w:locked/>
    <w:uiPriority w:val="0"/>
    <w:rPr>
      <w:i/>
    </w:rPr>
  </w:style>
  <w:style w:type="character" w:styleId="10">
    <w:name w:val="Hyperlink"/>
    <w:basedOn w:val="7"/>
    <w:qFormat/>
    <w:uiPriority w:val="99"/>
    <w:rPr>
      <w:color w:val="auto"/>
      <w:u w:val="single"/>
    </w:rPr>
  </w:style>
  <w:style w:type="paragraph" w:customStyle="1" w:styleId="11">
    <w:name w:val="BodyText"/>
    <w:basedOn w:val="1"/>
    <w:qFormat/>
    <w:uiPriority w:val="99"/>
    <w:pPr>
      <w:spacing w:after="120"/>
      <w:textAlignment w:val="baseline"/>
    </w:pPr>
  </w:style>
  <w:style w:type="character" w:customStyle="1" w:styleId="12">
    <w:name w:val="Footer Char"/>
    <w:basedOn w:val="7"/>
    <w:link w:val="3"/>
    <w:qFormat/>
    <w:locked/>
    <w:uiPriority w:val="99"/>
    <w:rPr>
      <w:sz w:val="18"/>
      <w:szCs w:val="18"/>
    </w:rPr>
  </w:style>
  <w:style w:type="character" w:customStyle="1" w:styleId="13">
    <w:name w:val="Header Char"/>
    <w:basedOn w:val="7"/>
    <w:link w:val="4"/>
    <w:qFormat/>
    <w:locked/>
    <w:uiPriority w:val="99"/>
    <w:rPr>
      <w:sz w:val="18"/>
      <w:szCs w:val="18"/>
    </w:rPr>
  </w:style>
  <w:style w:type="character" w:customStyle="1" w:styleId="14">
    <w:name w:val="HTML Preformatted Char"/>
    <w:basedOn w:val="7"/>
    <w:link w:val="5"/>
    <w:semiHidden/>
    <w:qFormat/>
    <w:locked/>
    <w:uiPriority w:val="99"/>
    <w:rPr>
      <w:rFonts w:ascii="Courier New" w:hAnsi="Courier New" w:cs="Courier New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HFUT</Company>
  <Pages>1</Pages>
  <Words>223</Words>
  <Characters>225</Characters>
  <Lines>0</Lines>
  <Paragraphs>0</Paragraphs>
  <TotalTime>0</TotalTime>
  <ScaleCrop>false</ScaleCrop>
  <LinksUpToDate>false</LinksUpToDate>
  <CharactersWithSpaces>295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2023-08-15T00:08:00Z</dcterms:created>
  <dc:creator>HFUT</dc:creator>
  <cp:lastModifiedBy>小玉米粒儿happiness</cp:lastModifiedBy>
  <cp:lastPrinted>2026-09-07T10:32:00Z</cp:lastPrinted>
  <dcterms:modified xsi:type="dcterms:W3CDTF">2026-09-09T00:25:56Z</dcterms:modified>
  <dc:title>关于安徽省社会科学界第十八届（2023）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eyJoZGlkIjoiYjUwMTQ1NDcwOTI2MGZmYmFjNTJlMWFmYjIxZWY5ODUiLCJ1c2VySWQiOiI3NTg2NjU1MTYifQ==</vt:lpwstr>
  </property>
  <property fmtid="{D5CDD505-2E9C-101B-9397-08002B2CF9AE}" pid="4" name="ICV">
    <vt:lpwstr>B2D2D0B1E92D4F7EB9680959C1EE6A81_13</vt:lpwstr>
  </property>
</Properties>
</file>