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95069B">
      <w:pPr>
        <w:spacing w:line="56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2</w:t>
      </w:r>
    </w:p>
    <w:p w14:paraId="6543AA41">
      <w:pPr>
        <w:spacing w:line="560" w:lineRule="exact"/>
        <w:jc w:val="left"/>
        <w:rPr>
          <w:rFonts w:ascii="黑体" w:hAnsi="黑体" w:eastAsia="黑体" w:cs="黑体"/>
          <w:sz w:val="32"/>
          <w:szCs w:val="32"/>
        </w:rPr>
      </w:pPr>
    </w:p>
    <w:p w14:paraId="4965CD7C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安徽省社会科学界第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二十一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届学术年会征文申报表</w:t>
      </w:r>
    </w:p>
    <w:p w14:paraId="3C9A9BFE">
      <w:pPr>
        <w:spacing w:line="560" w:lineRule="exact"/>
        <w:jc w:val="center"/>
        <w:rPr>
          <w:rFonts w:cs="Times New Roman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（第一专场、第二专场、第三专场）</w:t>
      </w:r>
    </w:p>
    <w:tbl>
      <w:tblPr>
        <w:tblStyle w:val="6"/>
        <w:tblW w:w="9122" w:type="dxa"/>
        <w:tblInd w:w="-106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416"/>
        <w:gridCol w:w="1419"/>
        <w:gridCol w:w="1875"/>
        <w:gridCol w:w="1275"/>
        <w:gridCol w:w="1577"/>
      </w:tblGrid>
      <w:tr w14:paraId="5A2C5B2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9B90C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申报人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5AFF72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82DC43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sz w:val="24"/>
                <w:szCs w:val="24"/>
              </w:rPr>
              <w:t>别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CCBC86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3E17C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文化程度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7DD33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3D7D907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B9971C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出生年月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06207D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7B86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工作单位</w:t>
            </w:r>
            <w:r>
              <w:rPr>
                <w:rFonts w:hint="eastAsia" w:cs="宋体"/>
                <w:sz w:val="24"/>
                <w:szCs w:val="24"/>
                <w:lang w:eastAsia="zh-CN"/>
              </w:rPr>
              <w:t>及</w:t>
            </w:r>
            <w:r>
              <w:rPr>
                <w:rFonts w:hint="eastAsia" w:cs="宋体"/>
                <w:sz w:val="24"/>
                <w:szCs w:val="24"/>
              </w:rPr>
              <w:t>职务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CB88CA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BE3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专业技术</w:t>
            </w:r>
          </w:p>
          <w:p w14:paraId="417AEC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sz w:val="24"/>
                <w:szCs w:val="24"/>
              </w:rPr>
              <w:t>职</w:t>
            </w:r>
            <w:r>
              <w:rPr>
                <w:rFonts w:hint="eastAsia" w:cs="宋体"/>
                <w:sz w:val="24"/>
                <w:szCs w:val="24"/>
                <w:lang w:eastAsia="zh-CN"/>
              </w:rPr>
              <w:t>称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D9EAE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74D5652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E7F56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申报专场</w:t>
            </w:r>
          </w:p>
        </w:tc>
        <w:tc>
          <w:tcPr>
            <w:tcW w:w="75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EA798">
            <w:pPr>
              <w:spacing w:line="560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14:paraId="69EE78A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102B7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成果名称</w:t>
            </w:r>
          </w:p>
        </w:tc>
        <w:tc>
          <w:tcPr>
            <w:tcW w:w="75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4735F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3011EE1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C69954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通讯地址</w:t>
            </w:r>
          </w:p>
        </w:tc>
        <w:tc>
          <w:tcPr>
            <w:tcW w:w="75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D08C4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7C36432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1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7C577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邮政编码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6078E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52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办公电话</w:t>
            </w:r>
          </w:p>
          <w:p w14:paraId="2785B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移动手机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3CD18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BBA7E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电子邮箱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7F5CC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58847A7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63CAB7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作者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943752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姓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 w:cs="宋体"/>
                <w:sz w:val="24"/>
                <w:szCs w:val="24"/>
              </w:rPr>
              <w:t>名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EBDD8E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性别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4DC2D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职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 w:cs="宋体"/>
                <w:sz w:val="24"/>
                <w:szCs w:val="24"/>
              </w:rPr>
              <w:t>务</w:t>
            </w:r>
          </w:p>
          <w:p w14:paraId="67520936">
            <w:pPr>
              <w:spacing w:line="560" w:lineRule="exact"/>
              <w:jc w:val="center"/>
              <w:rPr>
                <w:rFonts w:cs="Times New Roman"/>
                <w:w w:val="90"/>
                <w:sz w:val="24"/>
                <w:szCs w:val="24"/>
              </w:rPr>
            </w:pPr>
            <w:r>
              <w:rPr>
                <w:rFonts w:hint="eastAsia" w:cs="宋体"/>
                <w:w w:val="90"/>
                <w:sz w:val="24"/>
                <w:szCs w:val="24"/>
              </w:rPr>
              <w:t>（专业技术职</w:t>
            </w:r>
            <w:r>
              <w:rPr>
                <w:rFonts w:hint="eastAsia" w:cs="宋体"/>
                <w:w w:val="90"/>
                <w:sz w:val="24"/>
                <w:szCs w:val="24"/>
                <w:lang w:eastAsia="zh-CN"/>
              </w:rPr>
              <w:t>称</w:t>
            </w:r>
            <w:r>
              <w:rPr>
                <w:rFonts w:hint="eastAsia" w:cs="宋体"/>
                <w:w w:val="90"/>
                <w:sz w:val="24"/>
                <w:szCs w:val="24"/>
              </w:rPr>
              <w:t>）</w:t>
            </w:r>
          </w:p>
        </w:tc>
        <w:tc>
          <w:tcPr>
            <w:tcW w:w="2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977A4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工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sz w:val="24"/>
                <w:szCs w:val="24"/>
              </w:rPr>
              <w:t>作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sz w:val="24"/>
                <w:szCs w:val="24"/>
              </w:rPr>
              <w:t>单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sz w:val="24"/>
                <w:szCs w:val="24"/>
              </w:rPr>
              <w:t>位</w:t>
            </w:r>
          </w:p>
        </w:tc>
      </w:tr>
      <w:tr w14:paraId="1F2018C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81409D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第一作者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3C2D8B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36280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6390D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B83F8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0021ED5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96CF78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第二作者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79364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F5C08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3CF3E0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7D6772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47F8BF2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610BF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第三作者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529CD3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83463D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FB8D2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6B9A61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1CC2A5C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1F2A7">
            <w:pPr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…….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9E156">
            <w:pPr>
              <w:spacing w:line="5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3E2AB4">
            <w:pPr>
              <w:spacing w:line="5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9930D">
            <w:pPr>
              <w:spacing w:line="5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103A5">
            <w:pPr>
              <w:spacing w:line="560" w:lineRule="exact"/>
              <w:jc w:val="center"/>
              <w:rPr>
                <w:sz w:val="24"/>
                <w:szCs w:val="24"/>
              </w:rPr>
            </w:pPr>
          </w:p>
        </w:tc>
      </w:tr>
      <w:tr w14:paraId="69C7230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91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BEF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 w14:paraId="6C1DC4A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</w:trPr>
        <w:tc>
          <w:tcPr>
            <w:tcW w:w="9122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E7FD305">
            <w:pPr>
              <w:spacing w:line="560" w:lineRule="exact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sz w:val="24"/>
                <w:szCs w:val="24"/>
              </w:rPr>
              <w:t>单位意见</w:t>
            </w:r>
          </w:p>
        </w:tc>
      </w:tr>
      <w:tr w14:paraId="71F276C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560" w:type="dxa"/>
            <w:vAlign w:val="center"/>
          </w:tcPr>
          <w:p w14:paraId="56954D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160" w:firstLineChars="2000"/>
              <w:jc w:val="center"/>
              <w:textAlignment w:val="auto"/>
              <w:rPr>
                <w:rFonts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cs="宋体"/>
                <w:b w:val="0"/>
                <w:bCs w:val="0"/>
                <w:spacing w:val="-16"/>
                <w:sz w:val="24"/>
                <w:szCs w:val="24"/>
              </w:rPr>
              <w:t>意</w:t>
            </w:r>
            <w:r>
              <w:rPr>
                <w:rFonts w:hint="eastAsia" w:cs="宋体"/>
                <w:b w:val="0"/>
                <w:bCs w:val="0"/>
                <w:spacing w:val="-16"/>
                <w:sz w:val="24"/>
                <w:szCs w:val="24"/>
                <w:lang w:eastAsia="zh-CN"/>
              </w:rPr>
              <w:t>意</w:t>
            </w:r>
            <w:r>
              <w:rPr>
                <w:rFonts w:hint="eastAsia" w:cs="宋体"/>
                <w:b w:val="0"/>
                <w:bCs w:val="0"/>
                <w:spacing w:val="-16"/>
                <w:sz w:val="24"/>
                <w:szCs w:val="24"/>
              </w:rPr>
              <w:t>识形态审查是否合格</w:t>
            </w:r>
          </w:p>
          <w:p w14:paraId="043AD9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6FDB9D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cs="Times New Roman"/>
                <w:b w:val="0"/>
                <w:bCs w:val="0"/>
                <w:spacing w:val="-16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 w14:paraId="533D91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cs="Times New Roman"/>
                <w:b w:val="0"/>
                <w:bCs w:val="0"/>
                <w:spacing w:val="-16"/>
                <w:sz w:val="24"/>
                <w:szCs w:val="24"/>
              </w:rPr>
            </w:pPr>
            <w:r>
              <w:rPr>
                <w:rFonts w:hint="eastAsia" w:cs="宋体"/>
                <w:b w:val="0"/>
                <w:bCs w:val="0"/>
                <w:spacing w:val="-16"/>
                <w:sz w:val="24"/>
                <w:szCs w:val="24"/>
              </w:rPr>
              <w:t>学术规范审查是否合格</w:t>
            </w:r>
          </w:p>
        </w:tc>
        <w:tc>
          <w:tcPr>
            <w:tcW w:w="1875" w:type="dxa"/>
            <w:vAlign w:val="center"/>
          </w:tcPr>
          <w:p w14:paraId="743DA4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cs="Times New Roman"/>
                <w:b w:val="0"/>
                <w:bCs w:val="0"/>
                <w:spacing w:val="-16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773DD6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cs="Times New Roman"/>
                <w:b w:val="0"/>
                <w:bCs w:val="0"/>
                <w:sz w:val="24"/>
                <w:szCs w:val="24"/>
              </w:rPr>
            </w:pPr>
          </w:p>
          <w:p w14:paraId="4019D2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重复率</w:t>
            </w:r>
          </w:p>
          <w:p w14:paraId="3EF6BD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（知网）</w:t>
            </w:r>
          </w:p>
          <w:p w14:paraId="4C8616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77" w:type="dxa"/>
            <w:vAlign w:val="center"/>
          </w:tcPr>
          <w:p w14:paraId="60F6B8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cs="Times New Roman"/>
                <w:b w:val="0"/>
                <w:bCs w:val="0"/>
                <w:sz w:val="24"/>
                <w:szCs w:val="24"/>
              </w:rPr>
            </w:pPr>
          </w:p>
          <w:p w14:paraId="52351A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cs="Times New Roman"/>
                <w:b w:val="0"/>
                <w:bCs w:val="0"/>
                <w:sz w:val="24"/>
                <w:szCs w:val="24"/>
              </w:rPr>
            </w:pPr>
          </w:p>
          <w:p w14:paraId="667754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cs="Times New Roman"/>
                <w:b w:val="0"/>
                <w:bCs w:val="0"/>
                <w:sz w:val="24"/>
                <w:szCs w:val="24"/>
              </w:rPr>
            </w:pPr>
          </w:p>
        </w:tc>
      </w:tr>
      <w:tr w14:paraId="470E38D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9122" w:type="dxa"/>
            <w:gridSpan w:val="6"/>
            <w:tcBorders>
              <w:bottom w:val="single" w:color="auto" w:sz="8" w:space="0"/>
            </w:tcBorders>
          </w:tcPr>
          <w:p w14:paraId="00DB9A53">
            <w:pPr>
              <w:rPr>
                <w:rFonts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cs="Times New Roman"/>
                <w:b/>
                <w:color w:val="FF0000"/>
                <w:sz w:val="24"/>
                <w:szCs w:val="24"/>
              </w:rPr>
              <w:t>（温馨提示，提交时删除提示）请各单位填写审核意见并加盖</w:t>
            </w:r>
            <w:r>
              <w:rPr>
                <w:rFonts w:cs="Times New Roman"/>
                <w:b/>
                <w:color w:val="FF0000"/>
                <w:sz w:val="24"/>
                <w:szCs w:val="24"/>
              </w:rPr>
              <w:t>学院</w:t>
            </w:r>
            <w:r>
              <w:rPr>
                <w:rFonts w:hint="eastAsia" w:cs="Times New Roman"/>
                <w:b/>
                <w:color w:val="FF0000"/>
                <w:sz w:val="24"/>
                <w:szCs w:val="24"/>
              </w:rPr>
              <w:t>公章，电子版发校社科联秘书处</w:t>
            </w:r>
            <w:r>
              <w:rPr>
                <w:rFonts w:cs="Times New Roman"/>
                <w:b/>
                <w:color w:val="FF0000"/>
                <w:sz w:val="24"/>
                <w:szCs w:val="24"/>
              </w:rPr>
              <w:t>存档</w:t>
            </w:r>
            <w:r>
              <w:rPr>
                <w:rFonts w:hint="eastAsia" w:cs="Times New Roman"/>
                <w:b/>
                <w:color w:val="FF0000"/>
                <w:sz w:val="24"/>
                <w:szCs w:val="24"/>
              </w:rPr>
              <w:t>。</w:t>
            </w:r>
            <w:bookmarkStart w:id="0" w:name="_GoBack"/>
            <w:bookmarkEnd w:id="0"/>
          </w:p>
          <w:p w14:paraId="75007F06">
            <w:pPr>
              <w:spacing w:line="560" w:lineRule="exact"/>
              <w:ind w:firstLine="240" w:firstLineChars="100"/>
              <w:rPr>
                <w:rFonts w:cs="Times New Roman"/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                                    </w:t>
            </w: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cs="宋体"/>
                <w:b w:val="0"/>
                <w:bCs w:val="0"/>
                <w:sz w:val="24"/>
                <w:szCs w:val="24"/>
              </w:rPr>
              <w:t>申报单位：（盖章）</w:t>
            </w:r>
          </w:p>
        </w:tc>
      </w:tr>
    </w:tbl>
    <w:p w14:paraId="11330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cs="Times New Roman"/>
        </w:rPr>
      </w:pPr>
    </w:p>
    <w:sectPr>
      <w:footerReference r:id="rId3" w:type="default"/>
      <w:pgSz w:w="11906" w:h="16838"/>
      <w:pgMar w:top="1440" w:right="1627" w:bottom="1440" w:left="162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3F1968">
    <w:pPr>
      <w:pStyle w:val="3"/>
      <w:framePr w:wrap="auto" w:vAnchor="text" w:hAnchor="margin" w:xAlign="outside" w:y="1"/>
      <w:rPr>
        <w:rFonts w:cs="Times New Roman"/>
      </w:rPr>
    </w:pPr>
    <w:r>
      <w:rPr>
        <w:rFonts w:ascii="宋体" w:hAnsi="宋体" w:cs="宋体"/>
        <w:sz w:val="28"/>
        <w:szCs w:val="28"/>
      </w:rPr>
      <w:t xml:space="preserve">— </w:t>
    </w:r>
    <w:r>
      <w:rPr>
        <w:rFonts w:ascii="宋体" w:hAnsi="宋体" w:cs="宋体"/>
        <w:sz w:val="28"/>
        <w:szCs w:val="28"/>
      </w:rPr>
      <w:fldChar w:fldCharType="begin"/>
    </w:r>
    <w:r>
      <w:rPr>
        <w:rFonts w:ascii="宋体" w:hAnsi="宋体" w:cs="宋体"/>
        <w:sz w:val="28"/>
        <w:szCs w:val="28"/>
      </w:rPr>
      <w:instrText xml:space="preserve">PAGE   \* MERGEFORMAT</w:instrText>
    </w:r>
    <w:r>
      <w:rPr>
        <w:rFonts w:ascii="宋体" w:hAnsi="宋体" w:cs="宋体"/>
        <w:sz w:val="28"/>
        <w:szCs w:val="28"/>
      </w:rPr>
      <w:fldChar w:fldCharType="separate"/>
    </w:r>
    <w:r>
      <w:rPr>
        <w:rFonts w:ascii="宋体" w:hAnsi="宋体" w:cs="宋体"/>
        <w:sz w:val="28"/>
        <w:szCs w:val="28"/>
        <w:lang w:val="zh-CN"/>
      </w:rPr>
      <w:t>1</w:t>
    </w:r>
    <w:r>
      <w:rPr>
        <w:rFonts w:ascii="宋体" w:hAnsi="宋体" w:cs="宋体"/>
        <w:sz w:val="28"/>
        <w:szCs w:val="28"/>
      </w:rPr>
      <w:fldChar w:fldCharType="end"/>
    </w:r>
    <w:r>
      <w:rPr>
        <w:rFonts w:ascii="宋体" w:hAnsi="宋体" w:cs="宋体"/>
        <w:sz w:val="28"/>
        <w:szCs w:val="28"/>
      </w:rPr>
      <w:t xml:space="preserve"> —</w:t>
    </w:r>
  </w:p>
  <w:p w14:paraId="22D3C29F">
    <w:pPr>
      <w:pStyle w:val="3"/>
      <w:ind w:right="360" w:firstLine="360"/>
      <w:rPr>
        <w:rFonts w:cs="Times New Roman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264E53">
                          <w:pPr>
                            <w:pStyle w:val="3"/>
                            <w:rPr>
                              <w:rFonts w:cs="Times New Roman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1pt;width:4.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MtbuXfQAAAAAgEAAA8AAAAAAAAAAQAgAAAAIgAAAGRycy9kb3du&#10;cmV2LnhtbFBLAQIUABQAAAAIAIdO4kCDrW45zgEAAJYDAAAOAAAAAAAAAAEAIAAAAB8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7264E53">
                    <w:pPr>
                      <w:pStyle w:val="3"/>
                      <w:rPr>
                        <w:rFonts w:cs="Times New Roma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1AF"/>
    <w:rsid w:val="0004051D"/>
    <w:rsid w:val="00052AC4"/>
    <w:rsid w:val="000829B2"/>
    <w:rsid w:val="000B4917"/>
    <w:rsid w:val="000E03BC"/>
    <w:rsid w:val="00173E5F"/>
    <w:rsid w:val="00281254"/>
    <w:rsid w:val="002909A4"/>
    <w:rsid w:val="00324334"/>
    <w:rsid w:val="003C1F48"/>
    <w:rsid w:val="003F4D09"/>
    <w:rsid w:val="003F51AF"/>
    <w:rsid w:val="00420249"/>
    <w:rsid w:val="004366DC"/>
    <w:rsid w:val="00474796"/>
    <w:rsid w:val="004A19A1"/>
    <w:rsid w:val="004E6172"/>
    <w:rsid w:val="0050637B"/>
    <w:rsid w:val="0056718E"/>
    <w:rsid w:val="00571710"/>
    <w:rsid w:val="007060F7"/>
    <w:rsid w:val="007F3FB3"/>
    <w:rsid w:val="007F487B"/>
    <w:rsid w:val="00820699"/>
    <w:rsid w:val="008B144C"/>
    <w:rsid w:val="00934A1C"/>
    <w:rsid w:val="009D2526"/>
    <w:rsid w:val="00A76003"/>
    <w:rsid w:val="00A848C1"/>
    <w:rsid w:val="00AA78EA"/>
    <w:rsid w:val="00B16764"/>
    <w:rsid w:val="00B85810"/>
    <w:rsid w:val="00BC57E9"/>
    <w:rsid w:val="00BE4CB6"/>
    <w:rsid w:val="00C0206B"/>
    <w:rsid w:val="00C216DE"/>
    <w:rsid w:val="00C73AFE"/>
    <w:rsid w:val="00D1190B"/>
    <w:rsid w:val="00D54334"/>
    <w:rsid w:val="00DE40A7"/>
    <w:rsid w:val="00E04321"/>
    <w:rsid w:val="00E47DD3"/>
    <w:rsid w:val="00EA1D7D"/>
    <w:rsid w:val="00ED4B53"/>
    <w:rsid w:val="00F43551"/>
    <w:rsid w:val="00F47769"/>
    <w:rsid w:val="00F9608A"/>
    <w:rsid w:val="0DD3343C"/>
    <w:rsid w:val="0EE00EC5"/>
    <w:rsid w:val="15D7D89B"/>
    <w:rsid w:val="171C0BA4"/>
    <w:rsid w:val="17D3B417"/>
    <w:rsid w:val="1ABA29FA"/>
    <w:rsid w:val="1DF19F6E"/>
    <w:rsid w:val="1EC5DC8A"/>
    <w:rsid w:val="1FE36277"/>
    <w:rsid w:val="22FF3719"/>
    <w:rsid w:val="27AF8384"/>
    <w:rsid w:val="2AFB45C6"/>
    <w:rsid w:val="2D459A40"/>
    <w:rsid w:val="2FBB8104"/>
    <w:rsid w:val="2FDF5975"/>
    <w:rsid w:val="3059001C"/>
    <w:rsid w:val="32993A68"/>
    <w:rsid w:val="35DFD767"/>
    <w:rsid w:val="35E980A6"/>
    <w:rsid w:val="398506AD"/>
    <w:rsid w:val="39C71C68"/>
    <w:rsid w:val="3B15C85B"/>
    <w:rsid w:val="3B6B1A66"/>
    <w:rsid w:val="3BB74CA0"/>
    <w:rsid w:val="3BF7EE21"/>
    <w:rsid w:val="3CFE8C2A"/>
    <w:rsid w:val="3D6723CA"/>
    <w:rsid w:val="3DAE6275"/>
    <w:rsid w:val="3DC7446A"/>
    <w:rsid w:val="3DDF9354"/>
    <w:rsid w:val="3F276825"/>
    <w:rsid w:val="3F7F775D"/>
    <w:rsid w:val="3FBBF800"/>
    <w:rsid w:val="3FBF6259"/>
    <w:rsid w:val="3FFB91A4"/>
    <w:rsid w:val="3FFF8553"/>
    <w:rsid w:val="43CD700E"/>
    <w:rsid w:val="4BEE03ED"/>
    <w:rsid w:val="4E7EEB47"/>
    <w:rsid w:val="4FF68176"/>
    <w:rsid w:val="4FFF8654"/>
    <w:rsid w:val="53F781AC"/>
    <w:rsid w:val="5AC6BAC9"/>
    <w:rsid w:val="5AE8208D"/>
    <w:rsid w:val="5CB03545"/>
    <w:rsid w:val="5CEF6919"/>
    <w:rsid w:val="5DAAF0EE"/>
    <w:rsid w:val="5EED3757"/>
    <w:rsid w:val="5F3E9F01"/>
    <w:rsid w:val="5FC8BA23"/>
    <w:rsid w:val="5FD34AE2"/>
    <w:rsid w:val="5FE6125C"/>
    <w:rsid w:val="5FFE6360"/>
    <w:rsid w:val="5FFEE27B"/>
    <w:rsid w:val="66E3942F"/>
    <w:rsid w:val="6AAF4A1F"/>
    <w:rsid w:val="6BFE6FFF"/>
    <w:rsid w:val="6BFF8B76"/>
    <w:rsid w:val="6FA67EBF"/>
    <w:rsid w:val="6FDB89EE"/>
    <w:rsid w:val="6FFFF173"/>
    <w:rsid w:val="71EE4E64"/>
    <w:rsid w:val="71FD6FCE"/>
    <w:rsid w:val="72BF305A"/>
    <w:rsid w:val="72DF2804"/>
    <w:rsid w:val="72FD5114"/>
    <w:rsid w:val="75D50AAA"/>
    <w:rsid w:val="768F68ED"/>
    <w:rsid w:val="76BBEEE1"/>
    <w:rsid w:val="76BF42F1"/>
    <w:rsid w:val="76EF36A5"/>
    <w:rsid w:val="775BD169"/>
    <w:rsid w:val="775F9F25"/>
    <w:rsid w:val="777BAB97"/>
    <w:rsid w:val="77CF1050"/>
    <w:rsid w:val="77F7C3C1"/>
    <w:rsid w:val="77F96355"/>
    <w:rsid w:val="77FD13ED"/>
    <w:rsid w:val="79BB4259"/>
    <w:rsid w:val="79ED2F55"/>
    <w:rsid w:val="79F658DB"/>
    <w:rsid w:val="79FEB37D"/>
    <w:rsid w:val="7AD7D3D8"/>
    <w:rsid w:val="7B45A337"/>
    <w:rsid w:val="7B7E41BB"/>
    <w:rsid w:val="7BB9C23D"/>
    <w:rsid w:val="7BDDA10A"/>
    <w:rsid w:val="7BF9D599"/>
    <w:rsid w:val="7D571552"/>
    <w:rsid w:val="7D7F6415"/>
    <w:rsid w:val="7DFB9DAD"/>
    <w:rsid w:val="7DFEEDCC"/>
    <w:rsid w:val="7E593385"/>
    <w:rsid w:val="7E6F19C4"/>
    <w:rsid w:val="7EBF9838"/>
    <w:rsid w:val="7EFD59EA"/>
    <w:rsid w:val="7EFF689E"/>
    <w:rsid w:val="7F26D49A"/>
    <w:rsid w:val="7F49E6CA"/>
    <w:rsid w:val="7F6F5F66"/>
    <w:rsid w:val="7F76CB10"/>
    <w:rsid w:val="7FD340FE"/>
    <w:rsid w:val="7FEB1E45"/>
    <w:rsid w:val="7FEBD2C8"/>
    <w:rsid w:val="7FFF1268"/>
    <w:rsid w:val="7FFFF041"/>
    <w:rsid w:val="87D6A5D3"/>
    <w:rsid w:val="8BDAFE20"/>
    <w:rsid w:val="8FF722EC"/>
    <w:rsid w:val="96872525"/>
    <w:rsid w:val="9BFF1D93"/>
    <w:rsid w:val="9D7F485A"/>
    <w:rsid w:val="9E7CA2CF"/>
    <w:rsid w:val="9FF36240"/>
    <w:rsid w:val="9FFFF044"/>
    <w:rsid w:val="A7E9A186"/>
    <w:rsid w:val="AAEEB07F"/>
    <w:rsid w:val="AB9B8993"/>
    <w:rsid w:val="AD68EA43"/>
    <w:rsid w:val="AFEBEF10"/>
    <w:rsid w:val="AFF6C993"/>
    <w:rsid w:val="B43FD55C"/>
    <w:rsid w:val="B57327F0"/>
    <w:rsid w:val="B5E55F7B"/>
    <w:rsid w:val="B68F9F37"/>
    <w:rsid w:val="B71CBC48"/>
    <w:rsid w:val="B7976778"/>
    <w:rsid w:val="B7FE9517"/>
    <w:rsid w:val="B7FF640D"/>
    <w:rsid w:val="B8F64A61"/>
    <w:rsid w:val="BB76736B"/>
    <w:rsid w:val="BCBB14D8"/>
    <w:rsid w:val="BDFDE53D"/>
    <w:rsid w:val="BEBD3562"/>
    <w:rsid w:val="BF3A99E9"/>
    <w:rsid w:val="BF7FCA58"/>
    <w:rsid w:val="BFEBA277"/>
    <w:rsid w:val="BFF7B6D9"/>
    <w:rsid w:val="C3FF633D"/>
    <w:rsid w:val="CB9A62C0"/>
    <w:rsid w:val="CDABFB9D"/>
    <w:rsid w:val="D3BF46F9"/>
    <w:rsid w:val="D55F39D7"/>
    <w:rsid w:val="D5FDE950"/>
    <w:rsid w:val="D69A6948"/>
    <w:rsid w:val="D7775CE5"/>
    <w:rsid w:val="D7FB65EF"/>
    <w:rsid w:val="D7FF68BD"/>
    <w:rsid w:val="D9CD132D"/>
    <w:rsid w:val="DB7C47CA"/>
    <w:rsid w:val="DBEA24A7"/>
    <w:rsid w:val="DBEFDF79"/>
    <w:rsid w:val="DCF74377"/>
    <w:rsid w:val="DCFFD84F"/>
    <w:rsid w:val="DD136079"/>
    <w:rsid w:val="DE8F2ABD"/>
    <w:rsid w:val="DEDEB6D9"/>
    <w:rsid w:val="DFBEA265"/>
    <w:rsid w:val="DFBFA659"/>
    <w:rsid w:val="DFC713BB"/>
    <w:rsid w:val="DFEFEDB9"/>
    <w:rsid w:val="E523C58F"/>
    <w:rsid w:val="E6F688AF"/>
    <w:rsid w:val="E7593EC3"/>
    <w:rsid w:val="E9DB6E21"/>
    <w:rsid w:val="EBEFAE9D"/>
    <w:rsid w:val="EBFB562B"/>
    <w:rsid w:val="EBFFE30E"/>
    <w:rsid w:val="ECF505E9"/>
    <w:rsid w:val="EDFB5A02"/>
    <w:rsid w:val="EF6B59E7"/>
    <w:rsid w:val="EF9EE94E"/>
    <w:rsid w:val="EFC401F4"/>
    <w:rsid w:val="EFDD51D3"/>
    <w:rsid w:val="F32A0838"/>
    <w:rsid w:val="F37F4EE6"/>
    <w:rsid w:val="F4AFDED4"/>
    <w:rsid w:val="F5E734BB"/>
    <w:rsid w:val="F5FB191E"/>
    <w:rsid w:val="F6DF4E66"/>
    <w:rsid w:val="F79C8F1A"/>
    <w:rsid w:val="F7BBC800"/>
    <w:rsid w:val="F7CE3B11"/>
    <w:rsid w:val="F7DB7163"/>
    <w:rsid w:val="F7F6A4C3"/>
    <w:rsid w:val="F9795C8C"/>
    <w:rsid w:val="F9DE3564"/>
    <w:rsid w:val="F9F69CC8"/>
    <w:rsid w:val="FAFF734E"/>
    <w:rsid w:val="FB6B7964"/>
    <w:rsid w:val="FBCBE3D7"/>
    <w:rsid w:val="FBD3D648"/>
    <w:rsid w:val="FBF33BB8"/>
    <w:rsid w:val="FBFFDA66"/>
    <w:rsid w:val="FCF730F2"/>
    <w:rsid w:val="FD7D5852"/>
    <w:rsid w:val="FDEE37A6"/>
    <w:rsid w:val="FDFDC58B"/>
    <w:rsid w:val="FDFF31DA"/>
    <w:rsid w:val="FE751441"/>
    <w:rsid w:val="FEB5640D"/>
    <w:rsid w:val="FECB8131"/>
    <w:rsid w:val="FEE7441C"/>
    <w:rsid w:val="FEF972DC"/>
    <w:rsid w:val="FEFB4FD1"/>
    <w:rsid w:val="FEFD69E0"/>
    <w:rsid w:val="FF5E6CC2"/>
    <w:rsid w:val="FF7E3031"/>
    <w:rsid w:val="FF7F2115"/>
    <w:rsid w:val="FFCDFD7B"/>
    <w:rsid w:val="FFD119E8"/>
    <w:rsid w:val="FFDA4EA7"/>
    <w:rsid w:val="FFE73383"/>
    <w:rsid w:val="FFF4225F"/>
    <w:rsid w:val="FFF7F39C"/>
    <w:rsid w:val="FFF7F746"/>
    <w:rsid w:val="FFFAF724"/>
    <w:rsid w:val="FFFBB90F"/>
    <w:rsid w:val="FFFBF356"/>
    <w:rsid w:val="FFFDAC07"/>
    <w:rsid w:val="FFFE0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locked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link w:val="14"/>
    <w:semiHidden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page number"/>
    <w:basedOn w:val="7"/>
    <w:qFormat/>
    <w:uiPriority w:val="99"/>
  </w:style>
  <w:style w:type="character" w:styleId="9">
    <w:name w:val="Emphasis"/>
    <w:basedOn w:val="7"/>
    <w:qFormat/>
    <w:locked/>
    <w:uiPriority w:val="0"/>
    <w:rPr>
      <w:i/>
    </w:rPr>
  </w:style>
  <w:style w:type="character" w:styleId="10">
    <w:name w:val="Hyperlink"/>
    <w:basedOn w:val="7"/>
    <w:qFormat/>
    <w:uiPriority w:val="99"/>
    <w:rPr>
      <w:color w:val="auto"/>
      <w:u w:val="single"/>
    </w:rPr>
  </w:style>
  <w:style w:type="paragraph" w:customStyle="1" w:styleId="11">
    <w:name w:val="BodyText"/>
    <w:basedOn w:val="1"/>
    <w:qFormat/>
    <w:uiPriority w:val="99"/>
    <w:pPr>
      <w:spacing w:after="120"/>
      <w:textAlignment w:val="baseline"/>
    </w:pPr>
  </w:style>
  <w:style w:type="character" w:customStyle="1" w:styleId="12">
    <w:name w:val="Footer Char"/>
    <w:basedOn w:val="7"/>
    <w:link w:val="3"/>
    <w:qFormat/>
    <w:locked/>
    <w:uiPriority w:val="99"/>
    <w:rPr>
      <w:sz w:val="18"/>
      <w:szCs w:val="18"/>
    </w:rPr>
  </w:style>
  <w:style w:type="character" w:customStyle="1" w:styleId="13">
    <w:name w:val="Header Char"/>
    <w:basedOn w:val="7"/>
    <w:link w:val="4"/>
    <w:qFormat/>
    <w:locked/>
    <w:uiPriority w:val="99"/>
    <w:rPr>
      <w:sz w:val="18"/>
      <w:szCs w:val="18"/>
    </w:rPr>
  </w:style>
  <w:style w:type="character" w:customStyle="1" w:styleId="14">
    <w:name w:val="HTML Preformatted Char"/>
    <w:basedOn w:val="7"/>
    <w:link w:val="5"/>
    <w:semiHidden/>
    <w:qFormat/>
    <w:locked/>
    <w:uiPriority w:val="99"/>
    <w:rPr>
      <w:rFonts w:ascii="Courier New" w:hAnsi="Courier New" w:cs="Courier New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HFUT</Company>
  <Pages>1</Pages>
  <Words>215</Words>
  <Characters>217</Characters>
  <Lines>0</Lines>
  <Paragraphs>0</Paragraphs>
  <TotalTime>0</TotalTime>
  <ScaleCrop>false</ScaleCrop>
  <LinksUpToDate>false</LinksUpToDate>
  <CharactersWithSpaces>271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2023-08-15T00:08:00Z</dcterms:created>
  <dc:creator>HFUT</dc:creator>
  <cp:lastModifiedBy>小玉米粒儿happiness</cp:lastModifiedBy>
  <cp:lastPrinted>2026-09-07T10:32:00Z</cp:lastPrinted>
  <dcterms:modified xsi:type="dcterms:W3CDTF">2026-09-09T00:32:08Z</dcterms:modified>
  <dc:title>关于安徽省社会科学界第十八届（2023）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eyJoZGlkIjoiYjUwMTQ1NDcwOTI2MGZmYmFjNTJlMWFmYjIxZWY5ODUiLCJ1c2VySWQiOiI3NTg2NjU1MTYifQ==</vt:lpwstr>
  </property>
  <property fmtid="{D5CDD505-2E9C-101B-9397-08002B2CF9AE}" pid="4" name="ICV">
    <vt:lpwstr>B2D2D0B1E92D4F7EB9680959C1EE6A81_13</vt:lpwstr>
  </property>
</Properties>
</file>